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00ABC" w14:textId="77777777" w:rsidR="005D3AEB" w:rsidRDefault="00A22FB9" w:rsidP="005D3AEB">
      <w:pPr>
        <w:pStyle w:val="Heading1"/>
      </w:pPr>
      <w:r>
        <w:t>BWAPP Installation</w:t>
      </w:r>
    </w:p>
    <w:p w14:paraId="1C88B088" w14:textId="77777777" w:rsidR="00F97461" w:rsidRDefault="00A22FB9">
      <w:pPr>
        <w:pStyle w:val="Heading2"/>
      </w:pPr>
      <w:r>
        <w:t xml:space="preserve">Installing Buggy Web Application (BWAPP) on </w:t>
      </w:r>
      <w:proofErr w:type="spellStart"/>
      <w:r>
        <w:t>Virtualbox</w:t>
      </w:r>
      <w:proofErr w:type="spellEnd"/>
      <w:r>
        <w:t>.</w:t>
      </w:r>
    </w:p>
    <w:p w14:paraId="42E909E7" w14:textId="77777777" w:rsidR="00A22FB9" w:rsidRDefault="00A22FB9" w:rsidP="00A22FB9"/>
    <w:p w14:paraId="012DBB1D" w14:textId="77777777" w:rsidR="00A22FB9" w:rsidRPr="00A22FB9" w:rsidRDefault="00A22FB9" w:rsidP="00A22FB9">
      <w:pPr>
        <w:rPr>
          <w:rFonts w:ascii="Times New Roman" w:hAnsi="Times New Roman" w:cs="Times New Roman"/>
          <w:u w:val="single"/>
        </w:rPr>
      </w:pPr>
      <w:r w:rsidRPr="00A22FB9">
        <w:rPr>
          <w:rFonts w:ascii="Times New Roman" w:hAnsi="Times New Roman" w:cs="Times New Roman"/>
          <w:u w:val="single"/>
        </w:rPr>
        <w:t xml:space="preserve">What is </w:t>
      </w:r>
      <w:proofErr w:type="spellStart"/>
      <w:r w:rsidRPr="00A22FB9">
        <w:rPr>
          <w:rFonts w:ascii="Times New Roman" w:hAnsi="Times New Roman" w:cs="Times New Roman"/>
          <w:u w:val="single"/>
        </w:rPr>
        <w:t>Virtualbox</w:t>
      </w:r>
      <w:proofErr w:type="spellEnd"/>
      <w:r w:rsidRPr="00A22FB9">
        <w:rPr>
          <w:rFonts w:ascii="Times New Roman" w:hAnsi="Times New Roman" w:cs="Times New Roman"/>
          <w:u w:val="single"/>
        </w:rPr>
        <w:t>?</w:t>
      </w:r>
    </w:p>
    <w:p w14:paraId="526FF2FE" w14:textId="77777777" w:rsidR="00A22FB9" w:rsidRPr="003B0A6E" w:rsidRDefault="00A22FB9" w:rsidP="00A22FB9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3B0A6E">
        <w:rPr>
          <w:rFonts w:ascii="Times New Roman" w:eastAsia="Times New Roman" w:hAnsi="Times New Roman" w:cs="Times New Roman"/>
          <w:color w:val="auto"/>
          <w:lang w:eastAsia="en-US"/>
        </w:rPr>
        <w:t>VirtualBox is a free and open-source hosted hypervisor for x86 virtualization, developed by Oracle Corporation.</w:t>
      </w:r>
    </w:p>
    <w:p w14:paraId="2BC9E19A" w14:textId="77777777" w:rsidR="00A22FB9" w:rsidRDefault="00A22FB9" w:rsidP="00A22FB9">
      <w:pPr>
        <w:rPr>
          <w:u w:val="single"/>
        </w:rPr>
      </w:pPr>
    </w:p>
    <w:p w14:paraId="7AE0A264" w14:textId="77777777" w:rsidR="008512EC" w:rsidRDefault="008512EC" w:rsidP="00A22FB9">
      <w:pPr>
        <w:rPr>
          <w:u w:val="single"/>
        </w:rPr>
      </w:pPr>
      <w:r>
        <w:rPr>
          <w:u w:val="single"/>
        </w:rPr>
        <w:t xml:space="preserve">How to install </w:t>
      </w:r>
      <w:proofErr w:type="spellStart"/>
      <w:r>
        <w:rPr>
          <w:u w:val="single"/>
        </w:rPr>
        <w:t>Virtualbox</w:t>
      </w:r>
      <w:proofErr w:type="spellEnd"/>
      <w:r>
        <w:rPr>
          <w:u w:val="single"/>
        </w:rPr>
        <w:t>?</w:t>
      </w:r>
    </w:p>
    <w:p w14:paraId="16C2C12E" w14:textId="77777777" w:rsidR="008512EC" w:rsidRPr="008512EC" w:rsidRDefault="008512EC" w:rsidP="008512EC">
      <w:pPr>
        <w:pStyle w:val="ListParagraph"/>
        <w:numPr>
          <w:ilvl w:val="0"/>
          <w:numId w:val="5"/>
        </w:numPr>
        <w:rPr>
          <w:u w:val="single"/>
        </w:rPr>
      </w:pPr>
      <w:r>
        <w:t xml:space="preserve">Go to </w:t>
      </w:r>
      <w:hyperlink r:id="rId7" w:history="1">
        <w:r w:rsidRPr="00C55BE0">
          <w:rPr>
            <w:rStyle w:val="Hyperlink"/>
          </w:rPr>
          <w:t>www.virtualbox.org</w:t>
        </w:r>
      </w:hyperlink>
      <w:r>
        <w:t xml:space="preserve"> </w:t>
      </w:r>
    </w:p>
    <w:p w14:paraId="4879B616" w14:textId="395E3594" w:rsidR="008512EC" w:rsidRPr="008512EC" w:rsidRDefault="008512EC" w:rsidP="008512EC">
      <w:pPr>
        <w:pStyle w:val="ListParagraph"/>
        <w:numPr>
          <w:ilvl w:val="0"/>
          <w:numId w:val="5"/>
        </w:numPr>
        <w:rPr>
          <w:u w:val="single"/>
        </w:rPr>
      </w:pPr>
      <w:r>
        <w:t xml:space="preserve">Download the current version of </w:t>
      </w:r>
      <w:proofErr w:type="spellStart"/>
      <w:r w:rsidR="006A1024">
        <w:t>V</w:t>
      </w:r>
      <w:r>
        <w:t>irtualbox</w:t>
      </w:r>
      <w:proofErr w:type="spellEnd"/>
      <w:r>
        <w:t xml:space="preserve"> for your Operating System (OS) </w:t>
      </w:r>
    </w:p>
    <w:p w14:paraId="004B4290" w14:textId="77777777" w:rsidR="008512EC" w:rsidRPr="00603E9D" w:rsidRDefault="00603E9D" w:rsidP="008512EC">
      <w:pPr>
        <w:pStyle w:val="ListParagraph"/>
        <w:numPr>
          <w:ilvl w:val="0"/>
          <w:numId w:val="5"/>
        </w:numPr>
        <w:rPr>
          <w:u w:val="single"/>
        </w:rPr>
      </w:pPr>
      <w:r>
        <w:t xml:space="preserve">Once finish downloading, begin installation process. </w:t>
      </w:r>
    </w:p>
    <w:p w14:paraId="6245363F" w14:textId="056135AD" w:rsidR="00603E9D" w:rsidRPr="00603E9D" w:rsidRDefault="00603E9D" w:rsidP="008512EC">
      <w:pPr>
        <w:pStyle w:val="ListParagraph"/>
        <w:numPr>
          <w:ilvl w:val="0"/>
          <w:numId w:val="5"/>
        </w:numPr>
        <w:rPr>
          <w:u w:val="single"/>
        </w:rPr>
      </w:pPr>
      <w:r>
        <w:t xml:space="preserve">Double click on the box icon: </w:t>
      </w:r>
      <w:proofErr w:type="spellStart"/>
      <w:r>
        <w:t>Virtualbox.pkg</w:t>
      </w:r>
      <w:proofErr w:type="spellEnd"/>
      <w:r>
        <w:t xml:space="preserve"> </w:t>
      </w:r>
      <w:r w:rsidR="00966F54">
        <w:rPr>
          <w:noProof/>
          <w:u w:val="single"/>
        </w:rPr>
        <w:drawing>
          <wp:inline distT="0" distB="0" distL="0" distR="0" wp14:anchorId="2ABA7223" wp14:editId="1C238ACD">
            <wp:extent cx="3873500" cy="222094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5-13 at 6.26.0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874" cy="22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07FA" w14:textId="77777777" w:rsidR="00603E9D" w:rsidRPr="00603E9D" w:rsidRDefault="00603E9D" w:rsidP="008512EC">
      <w:pPr>
        <w:pStyle w:val="ListParagraph"/>
        <w:numPr>
          <w:ilvl w:val="0"/>
          <w:numId w:val="5"/>
        </w:numPr>
        <w:rPr>
          <w:u w:val="single"/>
        </w:rPr>
      </w:pPr>
      <w:r>
        <w:t xml:space="preserve">Follow the </w:t>
      </w:r>
      <w:proofErr w:type="gramStart"/>
      <w:r>
        <w:t>on screen</w:t>
      </w:r>
      <w:proofErr w:type="gramEnd"/>
      <w:r>
        <w:t xml:space="preserve"> instructions and click </w:t>
      </w:r>
      <w:r w:rsidRPr="00097B3B">
        <w:rPr>
          <w:b/>
        </w:rPr>
        <w:t>“continue”</w:t>
      </w:r>
    </w:p>
    <w:p w14:paraId="5121B1B3" w14:textId="622496E5" w:rsidR="00603E9D" w:rsidRPr="00603E9D" w:rsidRDefault="00603E9D" w:rsidP="008512EC">
      <w:pPr>
        <w:pStyle w:val="ListParagraph"/>
        <w:numPr>
          <w:ilvl w:val="0"/>
          <w:numId w:val="5"/>
        </w:numPr>
        <w:rPr>
          <w:u w:val="single"/>
        </w:rPr>
      </w:pPr>
      <w:r>
        <w:lastRenderedPageBreak/>
        <w:t xml:space="preserve">Once you click continue you should see a screen displaying how much space </w:t>
      </w:r>
      <w:proofErr w:type="spellStart"/>
      <w:r>
        <w:t>Virtualbox</w:t>
      </w:r>
      <w:proofErr w:type="spellEnd"/>
      <w:r>
        <w:t xml:space="preserve"> will take up on your computer  </w:t>
      </w:r>
      <w:r w:rsidR="00966F54">
        <w:rPr>
          <w:noProof/>
          <w:u w:val="single"/>
        </w:rPr>
        <w:drawing>
          <wp:inline distT="0" distB="0" distL="0" distR="0" wp14:anchorId="46B9471A" wp14:editId="369BC1FE">
            <wp:extent cx="4292600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5-13 at 6.29.5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FC7E" w14:textId="77777777" w:rsidR="00603E9D" w:rsidRPr="000B09DB" w:rsidRDefault="004E5E51" w:rsidP="008512EC">
      <w:pPr>
        <w:pStyle w:val="ListParagraph"/>
        <w:numPr>
          <w:ilvl w:val="0"/>
          <w:numId w:val="5"/>
        </w:numPr>
        <w:rPr>
          <w:u w:val="single"/>
        </w:rPr>
      </w:pPr>
      <w:r>
        <w:t xml:space="preserve">Click </w:t>
      </w:r>
      <w:r w:rsidRPr="00EB5C15">
        <w:rPr>
          <w:b/>
        </w:rPr>
        <w:t>“install”</w:t>
      </w:r>
    </w:p>
    <w:p w14:paraId="7EA526CA" w14:textId="7D93AD67" w:rsidR="000B09DB" w:rsidRPr="000B09DB" w:rsidRDefault="000B09DB" w:rsidP="008512EC">
      <w:pPr>
        <w:pStyle w:val="ListParagraph"/>
        <w:numPr>
          <w:ilvl w:val="0"/>
          <w:numId w:val="5"/>
        </w:numPr>
        <w:rPr>
          <w:u w:val="single"/>
        </w:rPr>
      </w:pPr>
      <w:r>
        <w:t xml:space="preserve">Once </w:t>
      </w:r>
      <w:proofErr w:type="gramStart"/>
      <w:r>
        <w:t>its</w:t>
      </w:r>
      <w:proofErr w:type="gramEnd"/>
      <w:r>
        <w:t xml:space="preserve"> finished you should see a green checkmark showing that installation was successful.</w:t>
      </w:r>
      <w:r w:rsidR="000D55EA">
        <w:rPr>
          <w:noProof/>
          <w:u w:val="single"/>
        </w:rPr>
        <w:drawing>
          <wp:inline distT="0" distB="0" distL="0" distR="0" wp14:anchorId="257037C3" wp14:editId="7E5EA30D">
            <wp:extent cx="4254500" cy="302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5-13 at 6.32.1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1C5B" w14:textId="77777777" w:rsidR="000B09DB" w:rsidRPr="000662EB" w:rsidRDefault="000662EB" w:rsidP="008512EC">
      <w:pPr>
        <w:pStyle w:val="ListParagraph"/>
        <w:numPr>
          <w:ilvl w:val="0"/>
          <w:numId w:val="5"/>
        </w:numPr>
        <w:rPr>
          <w:u w:val="single"/>
        </w:rPr>
      </w:pPr>
      <w:r>
        <w:t xml:space="preserve">Close Window </w:t>
      </w:r>
    </w:p>
    <w:p w14:paraId="1E228409" w14:textId="77777777" w:rsidR="00C3222B" w:rsidRDefault="00C3222B" w:rsidP="00C3222B">
      <w:pPr>
        <w:ind w:left="360"/>
        <w:rPr>
          <w:u w:val="single"/>
        </w:rPr>
      </w:pPr>
    </w:p>
    <w:p w14:paraId="2D3010DB" w14:textId="77777777" w:rsidR="00C3222B" w:rsidRDefault="00C3222B" w:rsidP="00C3222B">
      <w:pPr>
        <w:rPr>
          <w:u w:val="single"/>
        </w:rPr>
      </w:pPr>
      <w:r>
        <w:rPr>
          <w:u w:val="single"/>
        </w:rPr>
        <w:t xml:space="preserve">Launch </w:t>
      </w:r>
      <w:proofErr w:type="spellStart"/>
      <w:r>
        <w:rPr>
          <w:u w:val="single"/>
        </w:rPr>
        <w:t>Virtualbox</w:t>
      </w:r>
      <w:proofErr w:type="spellEnd"/>
      <w:r w:rsidR="00F9320A">
        <w:rPr>
          <w:u w:val="single"/>
        </w:rPr>
        <w:t xml:space="preserve"> &amp; Create an Image</w:t>
      </w:r>
      <w:r>
        <w:rPr>
          <w:u w:val="single"/>
        </w:rPr>
        <w:t>?</w:t>
      </w:r>
    </w:p>
    <w:p w14:paraId="28037541" w14:textId="77777777" w:rsidR="00C3222B" w:rsidRDefault="0057412A" w:rsidP="0057412A">
      <w:pPr>
        <w:pStyle w:val="ListParagraph"/>
        <w:numPr>
          <w:ilvl w:val="0"/>
          <w:numId w:val="6"/>
        </w:numPr>
      </w:pPr>
      <w:r>
        <w:lastRenderedPageBreak/>
        <w:t xml:space="preserve">Find the </w:t>
      </w:r>
      <w:proofErr w:type="spellStart"/>
      <w:r>
        <w:t>Virtualbox</w:t>
      </w:r>
      <w:proofErr w:type="spellEnd"/>
      <w:r>
        <w:t xml:space="preserve"> icon and Launch it.</w:t>
      </w:r>
    </w:p>
    <w:p w14:paraId="27B61455" w14:textId="678CB504" w:rsidR="00723AA3" w:rsidRDefault="00723AA3" w:rsidP="0057412A">
      <w:pPr>
        <w:pStyle w:val="ListParagraph"/>
        <w:numPr>
          <w:ilvl w:val="0"/>
          <w:numId w:val="6"/>
        </w:numPr>
      </w:pPr>
      <w:r>
        <w:t xml:space="preserve">You should see an empty environment like this: </w:t>
      </w:r>
    </w:p>
    <w:p w14:paraId="3DBA3C9B" w14:textId="0DA1ECD9" w:rsidR="00987FE1" w:rsidRDefault="00987FE1" w:rsidP="00987FE1">
      <w:pPr>
        <w:pStyle w:val="ListParagraph"/>
      </w:pPr>
      <w:r>
        <w:rPr>
          <w:noProof/>
        </w:rPr>
        <w:drawing>
          <wp:inline distT="0" distB="0" distL="0" distR="0" wp14:anchorId="1807FB94" wp14:editId="2E10D14C">
            <wp:extent cx="5321300" cy="391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5-13 at 6.35.13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D2EE" w14:textId="77777777" w:rsidR="00723AA3" w:rsidRDefault="008565A0" w:rsidP="0057412A">
      <w:pPr>
        <w:pStyle w:val="ListParagraph"/>
        <w:numPr>
          <w:ilvl w:val="0"/>
          <w:numId w:val="6"/>
        </w:numPr>
      </w:pPr>
      <w:r>
        <w:t xml:space="preserve">Click on the Blue Button in the </w:t>
      </w:r>
      <w:proofErr w:type="gramStart"/>
      <w:r>
        <w:t>left hand</w:t>
      </w:r>
      <w:proofErr w:type="gramEnd"/>
      <w:r>
        <w:t xml:space="preserve"> corner </w:t>
      </w:r>
      <w:r w:rsidR="009121DF">
        <w:t xml:space="preserve">that says </w:t>
      </w:r>
      <w:r w:rsidR="009121DF" w:rsidRPr="00E23197">
        <w:rPr>
          <w:b/>
        </w:rPr>
        <w:t>“New”</w:t>
      </w:r>
    </w:p>
    <w:p w14:paraId="4546A3F7" w14:textId="0E76AD8E" w:rsidR="009121DF" w:rsidRDefault="00CB6AD1" w:rsidP="0057412A">
      <w:pPr>
        <w:pStyle w:val="ListParagraph"/>
        <w:numPr>
          <w:ilvl w:val="0"/>
          <w:numId w:val="6"/>
        </w:numPr>
      </w:pPr>
      <w:r>
        <w:t xml:space="preserve">Another screen should pop up displaying information for the new image. </w:t>
      </w:r>
    </w:p>
    <w:p w14:paraId="2BE53A92" w14:textId="14C2019B" w:rsidR="00720F96" w:rsidRDefault="00720F96" w:rsidP="00720F96">
      <w:pPr>
        <w:pStyle w:val="ListParagraph"/>
      </w:pPr>
      <w:r>
        <w:rPr>
          <w:noProof/>
        </w:rPr>
        <w:lastRenderedPageBreak/>
        <w:drawing>
          <wp:inline distT="0" distB="0" distL="0" distR="0" wp14:anchorId="71C45A5E" wp14:editId="6656B319">
            <wp:extent cx="5295900" cy="393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5-13 at 6.37.2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1AB7" w14:textId="77777777" w:rsidR="00CB6AD1" w:rsidRDefault="00CB6AD1" w:rsidP="005F7986">
      <w:pPr>
        <w:pStyle w:val="ListParagraph"/>
      </w:pPr>
    </w:p>
    <w:p w14:paraId="0BC6AC1C" w14:textId="77777777" w:rsidR="005F7986" w:rsidRDefault="005F7986" w:rsidP="005F7986">
      <w:pPr>
        <w:ind w:left="360"/>
        <w:rPr>
          <w:u w:val="single"/>
        </w:rPr>
      </w:pPr>
    </w:p>
    <w:p w14:paraId="5FC5688A" w14:textId="77777777" w:rsidR="005F7986" w:rsidRDefault="005F7986" w:rsidP="005F7986">
      <w:pPr>
        <w:rPr>
          <w:u w:val="single"/>
        </w:rPr>
      </w:pPr>
      <w:r>
        <w:rPr>
          <w:u w:val="single"/>
        </w:rPr>
        <w:t>Installing Buggy Web Application (BWAPP)?</w:t>
      </w:r>
    </w:p>
    <w:p w14:paraId="33486314" w14:textId="77777777" w:rsidR="005F7986" w:rsidRPr="0057412A" w:rsidRDefault="005F7986" w:rsidP="005F7986">
      <w:pPr>
        <w:pStyle w:val="ListParagraph"/>
      </w:pPr>
    </w:p>
    <w:p w14:paraId="7B0DD426" w14:textId="226E0BA5" w:rsidR="00603E9D" w:rsidRDefault="002E466B" w:rsidP="002E466B">
      <w:pPr>
        <w:pStyle w:val="ListParagraph"/>
        <w:numPr>
          <w:ilvl w:val="0"/>
          <w:numId w:val="7"/>
        </w:numPr>
      </w:pPr>
      <w:r>
        <w:t xml:space="preserve">Go to any search engine and type in </w:t>
      </w:r>
      <w:r w:rsidRPr="00E23197">
        <w:rPr>
          <w:b/>
        </w:rPr>
        <w:t>“</w:t>
      </w:r>
      <w:proofErr w:type="spellStart"/>
      <w:r w:rsidRPr="00E23197">
        <w:rPr>
          <w:b/>
        </w:rPr>
        <w:t>bwapp</w:t>
      </w:r>
      <w:proofErr w:type="spellEnd"/>
      <w:r w:rsidRPr="00E23197">
        <w:rPr>
          <w:b/>
        </w:rPr>
        <w:t>”</w:t>
      </w:r>
      <w:r>
        <w:t xml:space="preserve"> </w:t>
      </w:r>
    </w:p>
    <w:p w14:paraId="6C8F6203" w14:textId="22CA15B4" w:rsidR="00314781" w:rsidRDefault="00314781" w:rsidP="00314781">
      <w:pPr>
        <w:pStyle w:val="ListParagraph"/>
        <w:ind w:left="1080"/>
      </w:pPr>
      <w:r>
        <w:rPr>
          <w:noProof/>
        </w:rPr>
        <w:drawing>
          <wp:inline distT="0" distB="0" distL="0" distR="0" wp14:anchorId="3DAF6339" wp14:editId="415E7ABA">
            <wp:extent cx="5943600" cy="2938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5-13 at 6.43.1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A67F" w14:textId="4E6D6979" w:rsidR="002E466B" w:rsidRDefault="002E466B" w:rsidP="002E466B">
      <w:pPr>
        <w:pStyle w:val="ListParagraph"/>
        <w:numPr>
          <w:ilvl w:val="0"/>
          <w:numId w:val="7"/>
        </w:numPr>
      </w:pPr>
      <w:r>
        <w:lastRenderedPageBreak/>
        <w:t xml:space="preserve">Click on the </w:t>
      </w:r>
      <w:hyperlink r:id="rId14" w:history="1">
        <w:r w:rsidRPr="00C55BE0">
          <w:rPr>
            <w:rStyle w:val="Hyperlink"/>
          </w:rPr>
          <w:t>www.itsecgames.com</w:t>
        </w:r>
      </w:hyperlink>
      <w:r>
        <w:t xml:space="preserve"> </w:t>
      </w:r>
      <w:r w:rsidR="00A71C7C">
        <w:t>on the search engine</w:t>
      </w:r>
    </w:p>
    <w:p w14:paraId="3450372B" w14:textId="77777777" w:rsidR="002E466B" w:rsidRDefault="002E466B" w:rsidP="002E466B">
      <w:pPr>
        <w:pStyle w:val="ListParagraph"/>
        <w:numPr>
          <w:ilvl w:val="0"/>
          <w:numId w:val="7"/>
        </w:numPr>
      </w:pPr>
      <w:r>
        <w:t>Once on the site select “Download” page</w:t>
      </w:r>
    </w:p>
    <w:p w14:paraId="236CDA7E" w14:textId="7478EB1B" w:rsidR="000659C0" w:rsidRDefault="00D16589" w:rsidP="000659C0">
      <w:pPr>
        <w:pStyle w:val="ListParagraph"/>
        <w:numPr>
          <w:ilvl w:val="0"/>
          <w:numId w:val="7"/>
        </w:numPr>
      </w:pPr>
      <w:r>
        <w:t xml:space="preserve">Once on the Download page, click on the bold </w:t>
      </w:r>
      <w:r w:rsidRPr="00D16589">
        <w:rPr>
          <w:b/>
        </w:rPr>
        <w:t>“here”</w:t>
      </w:r>
      <w:r>
        <w:rPr>
          <w:b/>
        </w:rPr>
        <w:t xml:space="preserve"> </w:t>
      </w:r>
    </w:p>
    <w:p w14:paraId="24237FAB" w14:textId="579D2999" w:rsidR="00D16589" w:rsidRDefault="00BE6F22" w:rsidP="00BE6F22">
      <w:pPr>
        <w:pStyle w:val="ListParagraph"/>
        <w:numPr>
          <w:ilvl w:val="0"/>
          <w:numId w:val="7"/>
        </w:numPr>
      </w:pPr>
      <w:r>
        <w:t xml:space="preserve">You should be taken </w:t>
      </w:r>
      <w:proofErr w:type="spellStart"/>
      <w:r>
        <w:t>to:</w:t>
      </w:r>
      <w:hyperlink r:id="rId15" w:history="1">
        <w:r w:rsidRPr="005D5B2E">
          <w:rPr>
            <w:rStyle w:val="Hyperlink"/>
          </w:rPr>
          <w:t>https</w:t>
        </w:r>
        <w:proofErr w:type="spellEnd"/>
        <w:r w:rsidRPr="005D5B2E">
          <w:rPr>
            <w:rStyle w:val="Hyperlink"/>
          </w:rPr>
          <w:t>://sourceforge.net/projects/</w:t>
        </w:r>
        <w:proofErr w:type="spellStart"/>
        <w:r w:rsidRPr="005D5B2E">
          <w:rPr>
            <w:rStyle w:val="Hyperlink"/>
          </w:rPr>
          <w:t>bwapp</w:t>
        </w:r>
        <w:proofErr w:type="spellEnd"/>
        <w:r w:rsidRPr="005D5B2E">
          <w:rPr>
            <w:rStyle w:val="Hyperlink"/>
          </w:rPr>
          <w:t>/files/</w:t>
        </w:r>
        <w:proofErr w:type="spellStart"/>
        <w:r w:rsidRPr="005D5B2E">
          <w:rPr>
            <w:rStyle w:val="Hyperlink"/>
          </w:rPr>
          <w:t>bWAPP</w:t>
        </w:r>
        <w:proofErr w:type="spellEnd"/>
        <w:r w:rsidRPr="005D5B2E">
          <w:rPr>
            <w:rStyle w:val="Hyperlink"/>
          </w:rPr>
          <w:t>/</w:t>
        </w:r>
      </w:hyperlink>
    </w:p>
    <w:p w14:paraId="6BC825C9" w14:textId="2D0FB9C3" w:rsidR="00BE6F22" w:rsidRDefault="00BE6F22" w:rsidP="00BE6F22">
      <w:pPr>
        <w:pStyle w:val="ListParagraph"/>
        <w:numPr>
          <w:ilvl w:val="0"/>
          <w:numId w:val="7"/>
        </w:numPr>
      </w:pPr>
      <w:r>
        <w:t xml:space="preserve">Select the current </w:t>
      </w:r>
      <w:proofErr w:type="spellStart"/>
      <w:r>
        <w:t>bWAPP</w:t>
      </w:r>
      <w:proofErr w:type="spellEnd"/>
      <w:r>
        <w:t xml:space="preserve"> version folder </w:t>
      </w:r>
    </w:p>
    <w:p w14:paraId="7365D117" w14:textId="124C307B" w:rsidR="005864D9" w:rsidRDefault="005864D9" w:rsidP="005864D9">
      <w:pPr>
        <w:pStyle w:val="ListParagraph"/>
        <w:ind w:left="1080"/>
      </w:pPr>
      <w:r>
        <w:rPr>
          <w:noProof/>
        </w:rPr>
        <w:drawing>
          <wp:inline distT="0" distB="0" distL="0" distR="0" wp14:anchorId="0FEC99BB" wp14:editId="28E2C2E2">
            <wp:extent cx="5943600" cy="360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5-14 at 7.03.0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830F" w14:textId="590F0675" w:rsidR="00BE6F22" w:rsidRDefault="00BE6F22" w:rsidP="00BE6F22">
      <w:pPr>
        <w:pStyle w:val="ListParagraph"/>
        <w:numPr>
          <w:ilvl w:val="0"/>
          <w:numId w:val="7"/>
        </w:numPr>
      </w:pPr>
      <w:r>
        <w:t xml:space="preserve">Select the zip folder from downloads </w:t>
      </w:r>
    </w:p>
    <w:p w14:paraId="7F174760" w14:textId="099F90B3" w:rsidR="008D2C91" w:rsidRDefault="008D2C91" w:rsidP="008D2C91">
      <w:pPr>
        <w:pStyle w:val="ListParagraph"/>
        <w:ind w:left="1080"/>
      </w:pPr>
    </w:p>
    <w:p w14:paraId="2A6B8033" w14:textId="6AE859FB" w:rsidR="00BE6F22" w:rsidRDefault="00BE6F22" w:rsidP="00BE6F22">
      <w:pPr>
        <w:pStyle w:val="ListParagraph"/>
        <w:numPr>
          <w:ilvl w:val="0"/>
          <w:numId w:val="7"/>
        </w:numPr>
      </w:pPr>
      <w:r>
        <w:t xml:space="preserve">Extract the zip file </w:t>
      </w:r>
    </w:p>
    <w:p w14:paraId="600F5BCC" w14:textId="77777777" w:rsidR="006C2A07" w:rsidRDefault="006C2A07" w:rsidP="006C2A07">
      <w:pPr>
        <w:pStyle w:val="ListParagraph"/>
      </w:pPr>
    </w:p>
    <w:p w14:paraId="6ED0EC8A" w14:textId="07382589" w:rsidR="006C2A07" w:rsidRDefault="006C2A07" w:rsidP="006C2A07">
      <w:pPr>
        <w:pStyle w:val="ListParagraph"/>
        <w:ind w:left="1080"/>
      </w:pPr>
      <w:r>
        <w:rPr>
          <w:noProof/>
        </w:rPr>
        <w:drawing>
          <wp:inline distT="0" distB="0" distL="0" distR="0" wp14:anchorId="1004BCA8" wp14:editId="70E7E364">
            <wp:extent cx="2730500" cy="1231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5-14 at 8.59.09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7B92" w14:textId="377355EC" w:rsidR="00154849" w:rsidRDefault="00BE6F22" w:rsidP="00043BA1">
      <w:pPr>
        <w:pStyle w:val="ListParagraph"/>
        <w:numPr>
          <w:ilvl w:val="0"/>
          <w:numId w:val="7"/>
        </w:numPr>
      </w:pPr>
      <w:r>
        <w:t xml:space="preserve">Open </w:t>
      </w:r>
      <w:proofErr w:type="spellStart"/>
      <w:r>
        <w:t>Virtualbox</w:t>
      </w:r>
      <w:proofErr w:type="spellEnd"/>
      <w:r w:rsidR="002B412D">
        <w:t xml:space="preserve"> &amp; create a new Virtual </w:t>
      </w:r>
      <w:proofErr w:type="gramStart"/>
      <w:r w:rsidR="002B412D">
        <w:t xml:space="preserve">machine </w:t>
      </w:r>
      <w:r w:rsidR="00601078">
        <w:t xml:space="preserve"> and</w:t>
      </w:r>
      <w:proofErr w:type="gramEnd"/>
      <w:r w:rsidR="00601078">
        <w:t xml:space="preserve"> click </w:t>
      </w:r>
      <w:r w:rsidR="00601078" w:rsidRPr="00E23197">
        <w:rPr>
          <w:b/>
        </w:rPr>
        <w:t>“Next”</w:t>
      </w:r>
    </w:p>
    <w:p w14:paraId="624EA79B" w14:textId="1E8A45FD" w:rsidR="00601078" w:rsidRPr="00154849" w:rsidRDefault="00601078" w:rsidP="00BE6F22">
      <w:pPr>
        <w:pStyle w:val="ListParagraph"/>
        <w:numPr>
          <w:ilvl w:val="0"/>
          <w:numId w:val="7"/>
        </w:numPr>
      </w:pPr>
      <w:r>
        <w:t>On the next screen adjust the memory size</w:t>
      </w:r>
      <w:r w:rsidR="00D5670E">
        <w:t xml:space="preserve">, 1024 MB should do, then click </w:t>
      </w:r>
      <w:r w:rsidR="00D5670E" w:rsidRPr="00E23197">
        <w:rPr>
          <w:b/>
        </w:rPr>
        <w:t>“Next”</w:t>
      </w:r>
    </w:p>
    <w:p w14:paraId="0ECBA9E9" w14:textId="77777777" w:rsidR="00154849" w:rsidRDefault="00154849" w:rsidP="00154849">
      <w:pPr>
        <w:pStyle w:val="ListParagraph"/>
      </w:pPr>
    </w:p>
    <w:p w14:paraId="39ABCC5C" w14:textId="3CB907D1" w:rsidR="00154849" w:rsidRDefault="00154849" w:rsidP="00154849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216DC12F" wp14:editId="255F3F92">
            <wp:extent cx="4178300" cy="4787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5-14 at 7.08.3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AD7A" w14:textId="07CEC63A" w:rsidR="00D5670E" w:rsidRPr="00902E1B" w:rsidRDefault="00D5670E" w:rsidP="00BE6F22">
      <w:pPr>
        <w:pStyle w:val="ListParagraph"/>
        <w:numPr>
          <w:ilvl w:val="0"/>
          <w:numId w:val="7"/>
        </w:numPr>
      </w:pPr>
      <w:r>
        <w:t xml:space="preserve">You should be taken to the </w:t>
      </w:r>
      <w:r w:rsidRPr="00E23197">
        <w:rPr>
          <w:b/>
        </w:rPr>
        <w:t>“The Hard Disk Screen”</w:t>
      </w:r>
    </w:p>
    <w:p w14:paraId="22974F1A" w14:textId="3862B1D3" w:rsidR="00902E1B" w:rsidRDefault="00902E1B" w:rsidP="00902E1B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3D4CCF02" wp14:editId="28DA2AEB">
            <wp:extent cx="4127500" cy="4737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5-14 at 7.24.2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F3E7" w14:textId="4F4A9BC6" w:rsidR="00D5670E" w:rsidRPr="00E23197" w:rsidRDefault="00D5670E" w:rsidP="00BE6F22">
      <w:pPr>
        <w:pStyle w:val="ListParagraph"/>
        <w:numPr>
          <w:ilvl w:val="0"/>
          <w:numId w:val="7"/>
        </w:numPr>
        <w:rPr>
          <w:b/>
        </w:rPr>
      </w:pPr>
      <w:r>
        <w:t xml:space="preserve">Choose </w:t>
      </w:r>
      <w:r w:rsidRPr="00E23197">
        <w:rPr>
          <w:b/>
        </w:rPr>
        <w:t>“Use an existing virtual hard disk file</w:t>
      </w:r>
      <w:r w:rsidR="004B6069" w:rsidRPr="00E23197">
        <w:rPr>
          <w:b/>
        </w:rPr>
        <w:t xml:space="preserve">” </w:t>
      </w:r>
    </w:p>
    <w:p w14:paraId="22C5A70A" w14:textId="62B8CB1E" w:rsidR="00F8112E" w:rsidRDefault="00F8112E" w:rsidP="00F8112E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665539D4" wp14:editId="6753ED85">
            <wp:extent cx="4127500" cy="4762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5-14 at 7.26.20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BBFE" w14:textId="14414B76" w:rsidR="004B6069" w:rsidRDefault="004B6069" w:rsidP="00BE6F22">
      <w:pPr>
        <w:pStyle w:val="ListParagraph"/>
        <w:numPr>
          <w:ilvl w:val="0"/>
          <w:numId w:val="7"/>
        </w:numPr>
      </w:pPr>
      <w:r>
        <w:t xml:space="preserve">In the folder select the downloaded </w:t>
      </w:r>
      <w:r w:rsidRPr="00E23197">
        <w:rPr>
          <w:b/>
        </w:rPr>
        <w:t>“bee-box”</w:t>
      </w:r>
      <w:r>
        <w:t xml:space="preserve"> file </w:t>
      </w:r>
    </w:p>
    <w:p w14:paraId="27F8B13B" w14:textId="3220E3CA" w:rsidR="00F072BA" w:rsidRDefault="00F072BA" w:rsidP="00F072BA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32CF8D4E" wp14:editId="7011E2CC">
            <wp:extent cx="5373960" cy="381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5-14 at 7.53.03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808" cy="38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4C7D" w14:textId="29994991" w:rsidR="007E2516" w:rsidRDefault="007E2516" w:rsidP="007E2516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78A7FE03" wp14:editId="5FC8BE16">
            <wp:extent cx="4191000" cy="4711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5-14 at 7.07.33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CD88" w14:textId="0F141CD0" w:rsidR="004B6069" w:rsidRDefault="004B6069" w:rsidP="00BE6F22">
      <w:pPr>
        <w:pStyle w:val="ListParagraph"/>
        <w:numPr>
          <w:ilvl w:val="0"/>
          <w:numId w:val="7"/>
        </w:numPr>
      </w:pPr>
      <w:r>
        <w:t xml:space="preserve">Once selected, click </w:t>
      </w:r>
      <w:r w:rsidRPr="00E23197">
        <w:rPr>
          <w:b/>
        </w:rPr>
        <w:t>“Create”</w:t>
      </w:r>
    </w:p>
    <w:p w14:paraId="11A20E90" w14:textId="6D917069" w:rsidR="004B6069" w:rsidRDefault="004B6069" w:rsidP="00BE6F22">
      <w:pPr>
        <w:pStyle w:val="ListParagraph"/>
        <w:numPr>
          <w:ilvl w:val="0"/>
          <w:numId w:val="7"/>
        </w:numPr>
      </w:pPr>
      <w:r>
        <w:t xml:space="preserve">You should see the created machine in </w:t>
      </w:r>
      <w:proofErr w:type="spellStart"/>
      <w:r>
        <w:t>Virtualbox</w:t>
      </w:r>
      <w:proofErr w:type="spellEnd"/>
      <w:r w:rsidR="003F099D">
        <w:t xml:space="preserve">: </w:t>
      </w:r>
      <w:r w:rsidR="003F099D" w:rsidRPr="00E23197">
        <w:rPr>
          <w:b/>
        </w:rPr>
        <w:t>“</w:t>
      </w:r>
      <w:proofErr w:type="spellStart"/>
      <w:r w:rsidR="003F099D" w:rsidRPr="00E23197">
        <w:rPr>
          <w:b/>
        </w:rPr>
        <w:t>beebox</w:t>
      </w:r>
      <w:proofErr w:type="spellEnd"/>
      <w:r w:rsidR="003F099D" w:rsidRPr="00E23197">
        <w:rPr>
          <w:b/>
        </w:rPr>
        <w:t>”</w:t>
      </w:r>
    </w:p>
    <w:p w14:paraId="63B68093" w14:textId="2D22DFFA" w:rsidR="007E7693" w:rsidRDefault="007E7693" w:rsidP="007E7693">
      <w:pPr>
        <w:pStyle w:val="ListParagraph"/>
        <w:ind w:left="1080"/>
      </w:pPr>
      <w:r>
        <w:rPr>
          <w:noProof/>
        </w:rPr>
        <w:drawing>
          <wp:inline distT="0" distB="0" distL="0" distR="0" wp14:anchorId="2DF7554F" wp14:editId="1E37CA5D">
            <wp:extent cx="5943600" cy="30245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5-14 at 7.54.33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08E4" w14:textId="0D734E06" w:rsidR="004B6069" w:rsidRDefault="004B6069" w:rsidP="009C3EE1">
      <w:pPr>
        <w:pStyle w:val="ListParagraph"/>
        <w:ind w:left="1080"/>
      </w:pPr>
    </w:p>
    <w:p w14:paraId="564C8D4E" w14:textId="3245906B" w:rsidR="009C3EE1" w:rsidRDefault="009C3EE1" w:rsidP="009C3EE1">
      <w:pPr>
        <w:rPr>
          <w:u w:val="single"/>
        </w:rPr>
      </w:pPr>
      <w:r>
        <w:rPr>
          <w:u w:val="single"/>
        </w:rPr>
        <w:t>Starting Buggy Web Application (BWAPP)?</w:t>
      </w:r>
    </w:p>
    <w:p w14:paraId="1B84F235" w14:textId="011675DE" w:rsidR="009C3EE1" w:rsidRDefault="00CB2393" w:rsidP="00D33F25">
      <w:pPr>
        <w:pStyle w:val="ListParagraph"/>
        <w:numPr>
          <w:ilvl w:val="0"/>
          <w:numId w:val="10"/>
        </w:numPr>
      </w:pPr>
      <w:r>
        <w:t>Start the machine</w:t>
      </w:r>
    </w:p>
    <w:p w14:paraId="55B480C5" w14:textId="67A05B34" w:rsidR="00CB2393" w:rsidRDefault="00CB2393" w:rsidP="00D33F25">
      <w:pPr>
        <w:pStyle w:val="ListParagraph"/>
        <w:numPr>
          <w:ilvl w:val="0"/>
          <w:numId w:val="10"/>
        </w:numPr>
      </w:pPr>
      <w:r>
        <w:t xml:space="preserve">You should see the </w:t>
      </w:r>
      <w:r w:rsidRPr="00E23197">
        <w:rPr>
          <w:b/>
        </w:rPr>
        <w:t>“</w:t>
      </w:r>
      <w:proofErr w:type="spellStart"/>
      <w:r w:rsidRPr="00E23197">
        <w:rPr>
          <w:b/>
        </w:rPr>
        <w:t>itsec</w:t>
      </w:r>
      <w:proofErr w:type="spellEnd"/>
      <w:r w:rsidRPr="00E23197">
        <w:rPr>
          <w:b/>
        </w:rPr>
        <w:t xml:space="preserve"> games”</w:t>
      </w:r>
      <w:r>
        <w:t xml:space="preserve"> screen</w:t>
      </w:r>
    </w:p>
    <w:p w14:paraId="0DD7CE42" w14:textId="1A674F29" w:rsidR="00CB2393" w:rsidRDefault="00711093" w:rsidP="00711093">
      <w:pPr>
        <w:pStyle w:val="ListParagraph"/>
      </w:pPr>
      <w:r>
        <w:rPr>
          <w:noProof/>
        </w:rPr>
        <w:drawing>
          <wp:inline distT="0" distB="0" distL="0" distR="0" wp14:anchorId="154B4D5A" wp14:editId="01D99391">
            <wp:extent cx="5943600" cy="42405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5-14 at 7.58.33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DDF4" w14:textId="60B7A100" w:rsidR="000D0545" w:rsidRDefault="000D0545" w:rsidP="000D0545">
      <w:pPr>
        <w:pStyle w:val="ListParagraph"/>
      </w:pPr>
    </w:p>
    <w:p w14:paraId="5C537504" w14:textId="77777777" w:rsidR="000D0545" w:rsidRPr="000D0545" w:rsidRDefault="000D0545" w:rsidP="000D054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D0545">
        <w:rPr>
          <w:rFonts w:ascii="Times New Roman" w:eastAsia="Times New Roman" w:hAnsi="Times New Roman" w:cs="Times New Roman"/>
          <w:color w:val="auto"/>
          <w:lang w:eastAsia="en-US"/>
        </w:rPr>
        <w:t>Okay now click on the terminal icon and type ‘</w:t>
      </w:r>
      <w:proofErr w:type="spellStart"/>
      <w:proofErr w:type="gramStart"/>
      <w:r w:rsidRPr="000D0545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ifconfig</w:t>
      </w:r>
      <w:proofErr w:type="spellEnd"/>
      <w:r w:rsidRPr="000D0545">
        <w:rPr>
          <w:rFonts w:ascii="Times New Roman" w:eastAsia="Times New Roman" w:hAnsi="Times New Roman" w:cs="Times New Roman"/>
          <w:color w:val="auto"/>
          <w:lang w:eastAsia="en-US"/>
        </w:rPr>
        <w:t>‘ command</w:t>
      </w:r>
      <w:proofErr w:type="gramEnd"/>
      <w:r w:rsidRPr="000D0545">
        <w:rPr>
          <w:rFonts w:ascii="Times New Roman" w:eastAsia="Times New Roman" w:hAnsi="Times New Roman" w:cs="Times New Roman"/>
          <w:color w:val="auto"/>
          <w:lang w:eastAsia="en-US"/>
        </w:rPr>
        <w:t xml:space="preserve"> to get your server address.</w:t>
      </w:r>
    </w:p>
    <w:p w14:paraId="7FA85A6F" w14:textId="6D6F8600" w:rsidR="000D0545" w:rsidRDefault="000D0545" w:rsidP="000D0545">
      <w:pPr>
        <w:pStyle w:val="ListParagraph"/>
      </w:pPr>
      <w:r>
        <w:rPr>
          <w:noProof/>
        </w:rPr>
        <w:lastRenderedPageBreak/>
        <w:drawing>
          <wp:inline distT="0" distB="0" distL="0" distR="0" wp14:anchorId="6A74B26F" wp14:editId="48E42B04">
            <wp:extent cx="5943600" cy="3251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5-17 at 7.26.38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14FB9" w14:textId="77777777" w:rsidR="000D0545" w:rsidRDefault="000D0545" w:rsidP="000D0545">
      <w:pPr>
        <w:pStyle w:val="ListParagraph"/>
      </w:pPr>
    </w:p>
    <w:p w14:paraId="24A7E634" w14:textId="2065AB78" w:rsidR="000D0545" w:rsidRDefault="000D0545" w:rsidP="000D0545">
      <w:pPr>
        <w:pStyle w:val="ListParagraph"/>
        <w:numPr>
          <w:ilvl w:val="0"/>
          <w:numId w:val="10"/>
        </w:numPr>
      </w:pPr>
      <w:r>
        <w:t xml:space="preserve">Now open your browser in your windows machine and type the </w:t>
      </w:r>
      <w:r>
        <w:fldChar w:fldCharType="begin"/>
      </w:r>
      <w:r>
        <w:instrText xml:space="preserve"> HYPERLINK "http://server" </w:instrText>
      </w:r>
      <w:r>
        <w:fldChar w:fldCharType="separate"/>
      </w:r>
      <w:r>
        <w:rPr>
          <w:rStyle w:val="Hyperlink"/>
        </w:rPr>
        <w:t>http://server</w:t>
      </w:r>
      <w:r>
        <w:fldChar w:fldCharType="end"/>
      </w:r>
      <w:r>
        <w:t xml:space="preserve"> IP Address/</w:t>
      </w:r>
      <w:proofErr w:type="spellStart"/>
      <w:r>
        <w:t>bWAPP</w:t>
      </w:r>
      <w:proofErr w:type="spellEnd"/>
      <w:r>
        <w:t>/</w:t>
      </w:r>
      <w:proofErr w:type="spellStart"/>
      <w:r>
        <w:t>login.php</w:t>
      </w:r>
      <w:proofErr w:type="spellEnd"/>
      <w:r>
        <w:t>.</w:t>
      </w:r>
      <w:r>
        <w:t xml:space="preserve"> </w:t>
      </w:r>
      <w:r>
        <w:rPr>
          <w:rStyle w:val="Strong"/>
        </w:rPr>
        <w:t>(ex</w:t>
      </w:r>
      <w:r>
        <w:rPr>
          <w:rStyle w:val="Strong"/>
        </w:rPr>
        <w:t xml:space="preserve">: </w:t>
      </w:r>
      <w:r w:rsidRPr="000D0545">
        <w:rPr>
          <w:rStyle w:val="Strong"/>
        </w:rPr>
        <w:t>http://localhost:1025/bWAPP/login.php</w:t>
      </w:r>
      <w:r>
        <w:rPr>
          <w:rStyle w:val="Strong"/>
        </w:rPr>
        <w:t>)</w:t>
      </w:r>
    </w:p>
    <w:p w14:paraId="3704EDA5" w14:textId="10A63ED0" w:rsidR="000D0545" w:rsidRDefault="000D0545" w:rsidP="000D0545">
      <w:pPr>
        <w:pStyle w:val="ListParagraph"/>
      </w:pPr>
    </w:p>
    <w:p w14:paraId="01DFD2C9" w14:textId="1F621401" w:rsidR="000D0545" w:rsidRPr="000D0545" w:rsidRDefault="000D0545" w:rsidP="000D0545">
      <w:pPr>
        <w:pStyle w:val="ListParagraph"/>
      </w:pPr>
    </w:p>
    <w:p w14:paraId="24A5B85F" w14:textId="57692570" w:rsidR="00DC4F5C" w:rsidRDefault="00FE64FE" w:rsidP="00DC4F5C">
      <w:r>
        <w:rPr>
          <w:noProof/>
        </w:rPr>
        <w:drawing>
          <wp:inline distT="0" distB="0" distL="0" distR="0" wp14:anchorId="77CE2A4D" wp14:editId="035F12A0">
            <wp:extent cx="5943600" cy="3508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5-17 at 7.09.49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B059" w14:textId="77777777" w:rsidR="00946221" w:rsidRPr="00B5464A" w:rsidRDefault="00946221" w:rsidP="00B5464A"/>
    <w:p w14:paraId="1F3B6DA7" w14:textId="03274B30" w:rsidR="00B5464A" w:rsidRPr="0033324F" w:rsidRDefault="00FE64FE" w:rsidP="00711093">
      <w:pPr>
        <w:pStyle w:val="ListParagraph"/>
      </w:pPr>
      <w:r>
        <w:t>Happy Hacking</w:t>
      </w:r>
      <w:bookmarkStart w:id="0" w:name="_GoBack"/>
      <w:bookmarkEnd w:id="0"/>
    </w:p>
    <w:sectPr w:rsidR="00B5464A" w:rsidRPr="0033324F">
      <w:footerReference w:type="default" r:id="rId27"/>
      <w:pgSz w:w="12240" w:h="15840"/>
      <w:pgMar w:top="72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7B87F" w14:textId="77777777" w:rsidR="008540E9" w:rsidRDefault="008540E9">
      <w:r>
        <w:separator/>
      </w:r>
    </w:p>
    <w:p w14:paraId="6CEDB674" w14:textId="77777777" w:rsidR="008540E9" w:rsidRDefault="008540E9"/>
  </w:endnote>
  <w:endnote w:type="continuationSeparator" w:id="0">
    <w:p w14:paraId="4361B360" w14:textId="77777777" w:rsidR="008540E9" w:rsidRDefault="008540E9">
      <w:r>
        <w:continuationSeparator/>
      </w:r>
    </w:p>
    <w:p w14:paraId="162B53E7" w14:textId="77777777" w:rsidR="008540E9" w:rsidRDefault="008540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E37498" w14:textId="77777777" w:rsidR="00F97461" w:rsidRDefault="009C3C6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056D0" w14:textId="77777777" w:rsidR="008540E9" w:rsidRDefault="008540E9">
      <w:r>
        <w:separator/>
      </w:r>
    </w:p>
    <w:p w14:paraId="01AF5085" w14:textId="77777777" w:rsidR="008540E9" w:rsidRDefault="008540E9"/>
  </w:footnote>
  <w:footnote w:type="continuationSeparator" w:id="0">
    <w:p w14:paraId="3C2EE69D" w14:textId="77777777" w:rsidR="008540E9" w:rsidRDefault="008540E9">
      <w:r>
        <w:continuationSeparator/>
      </w:r>
    </w:p>
    <w:p w14:paraId="6E51EF19" w14:textId="77777777" w:rsidR="008540E9" w:rsidRDefault="008540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82D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B19FD"/>
    <w:multiLevelType w:val="hybridMultilevel"/>
    <w:tmpl w:val="A9D4B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66BE0"/>
    <w:multiLevelType w:val="hybridMultilevel"/>
    <w:tmpl w:val="9C9A5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95D98"/>
    <w:multiLevelType w:val="hybridMultilevel"/>
    <w:tmpl w:val="E50EEF06"/>
    <w:lvl w:ilvl="0" w:tplc="294230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964138"/>
    <w:multiLevelType w:val="hybridMultilevel"/>
    <w:tmpl w:val="BFC20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D0917"/>
    <w:multiLevelType w:val="hybridMultilevel"/>
    <w:tmpl w:val="90E4F87E"/>
    <w:lvl w:ilvl="0" w:tplc="1D5EFF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8AB4355"/>
    <w:multiLevelType w:val="hybridMultilevel"/>
    <w:tmpl w:val="0B203272"/>
    <w:lvl w:ilvl="0" w:tplc="CE0E85FE">
      <w:start w:val="1"/>
      <w:numFmt w:val="decimal"/>
      <w:pStyle w:val="ListNumb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66DD0"/>
    <w:multiLevelType w:val="hybridMultilevel"/>
    <w:tmpl w:val="440AB626"/>
    <w:lvl w:ilvl="0" w:tplc="40DCCC8A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DC6146D"/>
    <w:multiLevelType w:val="hybridMultilevel"/>
    <w:tmpl w:val="2E7485A8"/>
    <w:lvl w:ilvl="0" w:tplc="82E6179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9"/>
  </w:num>
  <w:num w:numId="9">
    <w:abstractNumId w:val="7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B9"/>
    <w:rsid w:val="00043BA1"/>
    <w:rsid w:val="00051122"/>
    <w:rsid w:val="000659C0"/>
    <w:rsid w:val="000662EB"/>
    <w:rsid w:val="00097274"/>
    <w:rsid w:val="00097B3B"/>
    <w:rsid w:val="000B09DB"/>
    <w:rsid w:val="000D0545"/>
    <w:rsid w:val="000D55EA"/>
    <w:rsid w:val="00154849"/>
    <w:rsid w:val="00234C57"/>
    <w:rsid w:val="002B412D"/>
    <w:rsid w:val="002E2736"/>
    <w:rsid w:val="002E466B"/>
    <w:rsid w:val="00314781"/>
    <w:rsid w:val="0033324F"/>
    <w:rsid w:val="003B0A6E"/>
    <w:rsid w:val="003F099D"/>
    <w:rsid w:val="004B6069"/>
    <w:rsid w:val="004C0999"/>
    <w:rsid w:val="004E5E51"/>
    <w:rsid w:val="0057412A"/>
    <w:rsid w:val="005864D9"/>
    <w:rsid w:val="005D3AEB"/>
    <w:rsid w:val="005F7986"/>
    <w:rsid w:val="00601078"/>
    <w:rsid w:val="00602B77"/>
    <w:rsid w:val="00603E9D"/>
    <w:rsid w:val="006A1024"/>
    <w:rsid w:val="006B5046"/>
    <w:rsid w:val="006C2A07"/>
    <w:rsid w:val="00711093"/>
    <w:rsid w:val="00720F96"/>
    <w:rsid w:val="00723AA3"/>
    <w:rsid w:val="007E2516"/>
    <w:rsid w:val="007E7693"/>
    <w:rsid w:val="00804BFF"/>
    <w:rsid w:val="008512EC"/>
    <w:rsid w:val="008540E9"/>
    <w:rsid w:val="008565A0"/>
    <w:rsid w:val="008D2C91"/>
    <w:rsid w:val="00902E1B"/>
    <w:rsid w:val="009121DF"/>
    <w:rsid w:val="00931E5F"/>
    <w:rsid w:val="00946221"/>
    <w:rsid w:val="00966F54"/>
    <w:rsid w:val="00987FE1"/>
    <w:rsid w:val="009C3C69"/>
    <w:rsid w:val="009C3EE1"/>
    <w:rsid w:val="00A22FB9"/>
    <w:rsid w:val="00A71C7C"/>
    <w:rsid w:val="00A822EC"/>
    <w:rsid w:val="00B5464A"/>
    <w:rsid w:val="00BE6F22"/>
    <w:rsid w:val="00C3222B"/>
    <w:rsid w:val="00CB2393"/>
    <w:rsid w:val="00CB6AD1"/>
    <w:rsid w:val="00CC5A59"/>
    <w:rsid w:val="00D16589"/>
    <w:rsid w:val="00D33F25"/>
    <w:rsid w:val="00D5670E"/>
    <w:rsid w:val="00DC4F5C"/>
    <w:rsid w:val="00E23197"/>
    <w:rsid w:val="00EB5C15"/>
    <w:rsid w:val="00F072BA"/>
    <w:rsid w:val="00F8112E"/>
    <w:rsid w:val="00F9320A"/>
    <w:rsid w:val="00F97461"/>
    <w:rsid w:val="00FE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F6794C"/>
  <w15:chartTrackingRefBased/>
  <w15:docId w15:val="{86588DC0-4075-6F48-BFDC-781537E5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12" w:space="12" w:color="56152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ListNumber">
    <w:name w:val="List Number"/>
    <w:basedOn w:val="Normal"/>
    <w:uiPriority w:val="9"/>
    <w:qFormat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Pr>
      <w:color w:val="731C3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512E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512E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F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F5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D0545"/>
    <w:rPr>
      <w:color w:val="214C5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virtualbox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sourceforge.net/projects/bwapp/files/bWAPP/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itsecgames.com" TargetMode="External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hristopherboedicker/Library/Containers/com.microsoft.Word/Data/Library/Application%20Support/Microsoft/Office/16.0/DTS/en-US%7b8A743773-2A8A-B944-BDEF-E970E81DF8A5%7d/%7bF3FB4ADA-CA1D-3A45-AEB1-D624F685C388%7dtf10002086.dotx" TargetMode="External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{F3FB4ADA-CA1D-3A45-AEB1-D624F685C388}tf10002086.dotx</Template>
  <TotalTime>81</TotalTime>
  <Pages>13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Boedicker</dc:creator>
  <cp:keywords/>
  <dc:description/>
  <cp:lastModifiedBy>Christopher Boedicker</cp:lastModifiedBy>
  <cp:revision>59</cp:revision>
  <dcterms:created xsi:type="dcterms:W3CDTF">2019-05-13T23:17:00Z</dcterms:created>
  <dcterms:modified xsi:type="dcterms:W3CDTF">2019-05-17T12:32:00Z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TF10002051</vt:lpwstr>
  </property>
</Properties>
</file>